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32A2" w:rsidRDefault="001F32A2" w:rsidP="00611601"/>
    <w:p w:rsidR="00611601" w:rsidRDefault="00611601" w:rsidP="00611601">
      <w:r>
        <w:t xml:space="preserve">Sehr geehrte Eltern, </w:t>
      </w:r>
    </w:p>
    <w:p w:rsidR="00611601" w:rsidRDefault="00611601" w:rsidP="00611601">
      <w:r>
        <w:t>im Rahmen des Schulbesuchs eines Kindes kann es erforderlich und sinnvoll sein, dass die Lehrkräfte oder die Schulleitung der Herderschule sich mit Vertreter/innen anderer Institutionen, zum Beispiel der bisher besuchten Kindertagesstätte oder der bisher besu</w:t>
      </w:r>
      <w:r w:rsidR="005D7EF7">
        <w:t>chten Schule in Verbindung setzen</w:t>
      </w:r>
      <w:r>
        <w:t>. So kann in besonderem Maße sichergestellt werden, dass jedes Kind die erforderliche Unterstützung und Förderung erhält. Ein Austausch von Informationen in der Schule, der nicht in den schulrechtlichen Vorschriften geregelt ist, ist nur dann möglich, wenn die Erziehungsberech</w:t>
      </w:r>
      <w:r w:rsidR="005D7EF7">
        <w:t>tigte/n diesem  zuvor zustimmt/ zustimmen.</w:t>
      </w:r>
      <w:r>
        <w:t xml:space="preserve"> Die Einwilligung nach § 4 Abs. 1 Datenschutzgesetz Nordrhein-Westfalen (DSG NRW) ist eine widerrufliche, freiwillige und eindeutige Willenserklärung. </w:t>
      </w:r>
    </w:p>
    <w:p w:rsidR="00611601" w:rsidRDefault="00611601" w:rsidP="00611601">
      <w:r>
        <w:t xml:space="preserve"> </w:t>
      </w:r>
    </w:p>
    <w:p w:rsidR="00611601" w:rsidRPr="005D7EF7" w:rsidRDefault="00611601" w:rsidP="00611601">
      <w:pPr>
        <w:rPr>
          <w:sz w:val="28"/>
          <w:szCs w:val="28"/>
        </w:rPr>
      </w:pPr>
      <w:r>
        <w:t xml:space="preserve"> </w:t>
      </w:r>
      <w:r w:rsidRPr="005D7EF7">
        <w:rPr>
          <w:b/>
          <w:sz w:val="28"/>
          <w:szCs w:val="28"/>
        </w:rPr>
        <w:t xml:space="preserve">Erlaubnis zur Weitergabe / zum Austausch von Informationen </w:t>
      </w:r>
    </w:p>
    <w:p w:rsidR="00611601" w:rsidRPr="005D7EF7" w:rsidRDefault="00611601" w:rsidP="00611601">
      <w:pPr>
        <w:rPr>
          <w:sz w:val="28"/>
          <w:szCs w:val="28"/>
        </w:rPr>
      </w:pPr>
      <w:r w:rsidRPr="005D7EF7">
        <w:rPr>
          <w:sz w:val="28"/>
          <w:szCs w:val="28"/>
        </w:rPr>
        <w:t xml:space="preserve"> </w:t>
      </w:r>
    </w:p>
    <w:p w:rsidR="00611601" w:rsidRDefault="00611601" w:rsidP="00611601">
      <w:r w:rsidRPr="003624A1">
        <w:rPr>
          <w:b/>
        </w:rPr>
        <w:t>Name, Vorname der / des  Erziehungsberechtigten</w:t>
      </w:r>
      <w:r>
        <w:t>:</w:t>
      </w:r>
    </w:p>
    <w:p w:rsidR="00611601" w:rsidRDefault="00611601" w:rsidP="00611601"/>
    <w:p w:rsidR="00611601" w:rsidRDefault="00611601" w:rsidP="00611601">
      <w:r>
        <w:t>______________________________________________________________________</w:t>
      </w:r>
    </w:p>
    <w:p w:rsidR="00611601" w:rsidRDefault="00611601" w:rsidP="00611601"/>
    <w:p w:rsidR="00611601" w:rsidRDefault="00611601" w:rsidP="00611601"/>
    <w:p w:rsidR="00611601" w:rsidRDefault="00611601" w:rsidP="00611601">
      <w:r w:rsidRPr="003624A1">
        <w:rPr>
          <w:b/>
        </w:rPr>
        <w:t>Straße</w:t>
      </w:r>
      <w:r>
        <w:t>: _______________________________________________________________</w:t>
      </w:r>
    </w:p>
    <w:p w:rsidR="00611601" w:rsidRDefault="00611601" w:rsidP="00611601">
      <w:r>
        <w:t xml:space="preserve"> </w:t>
      </w:r>
    </w:p>
    <w:p w:rsidR="00611601" w:rsidRDefault="00611601" w:rsidP="00611601">
      <w:r>
        <w:t xml:space="preserve"> </w:t>
      </w:r>
    </w:p>
    <w:p w:rsidR="00611601" w:rsidRDefault="00611601" w:rsidP="00611601">
      <w:r w:rsidRPr="003624A1">
        <w:rPr>
          <w:b/>
        </w:rPr>
        <w:t>PLZ, Wohnort</w:t>
      </w:r>
      <w:r>
        <w:t>: __________________________________________________________</w:t>
      </w:r>
    </w:p>
    <w:p w:rsidR="00611601" w:rsidRDefault="00611601" w:rsidP="00611601">
      <w:r>
        <w:t xml:space="preserve"> </w:t>
      </w:r>
    </w:p>
    <w:p w:rsidR="00611601" w:rsidRDefault="00611601" w:rsidP="00611601">
      <w:r>
        <w:t xml:space="preserve"> </w:t>
      </w:r>
    </w:p>
    <w:p w:rsidR="00611601" w:rsidRDefault="00611601" w:rsidP="00611601">
      <w:r w:rsidRPr="003624A1">
        <w:rPr>
          <w:b/>
        </w:rPr>
        <w:t>Name, Vorname des Kindes</w:t>
      </w:r>
      <w:r w:rsidR="003624A1">
        <w:t>: _____________________</w:t>
      </w:r>
      <w:r>
        <w:t>_________________________</w:t>
      </w:r>
    </w:p>
    <w:p w:rsidR="00611601" w:rsidRDefault="00611601" w:rsidP="00611601">
      <w:r>
        <w:t xml:space="preserve"> </w:t>
      </w:r>
    </w:p>
    <w:p w:rsidR="00611601" w:rsidRDefault="00611601" w:rsidP="00611601">
      <w:r>
        <w:t xml:space="preserve"> </w:t>
      </w:r>
    </w:p>
    <w:p w:rsidR="00611601" w:rsidRDefault="00611601" w:rsidP="00611601">
      <w:r w:rsidRPr="003624A1">
        <w:rPr>
          <w:b/>
        </w:rPr>
        <w:t>Geburtsdatum des Kindes</w:t>
      </w:r>
      <w:r>
        <w:t>: ________________________________</w:t>
      </w:r>
    </w:p>
    <w:p w:rsidR="00611601" w:rsidRDefault="00611601" w:rsidP="00611601">
      <w:r>
        <w:t xml:space="preserve"> </w:t>
      </w:r>
    </w:p>
    <w:p w:rsidR="00611601" w:rsidRDefault="00611601" w:rsidP="00611601">
      <w:r>
        <w:t xml:space="preserve"> </w:t>
      </w:r>
    </w:p>
    <w:p w:rsidR="001F32A2" w:rsidRPr="00611601" w:rsidRDefault="00611601" w:rsidP="001F32A2">
      <w:pPr>
        <w:rPr>
          <w:i/>
        </w:rPr>
      </w:pPr>
      <w:r>
        <w:t xml:space="preserve">Hiermit stimme ich / stimmen wir dem Austausch zwischen: </w:t>
      </w:r>
      <w:r w:rsidR="003624A1">
        <w:t>(</w:t>
      </w:r>
      <w:r w:rsidRPr="00611601">
        <w:rPr>
          <w:i/>
        </w:rPr>
        <w:t xml:space="preserve">Name der Kita/ der Schule, </w:t>
      </w:r>
      <w:r w:rsidR="00D47AE4">
        <w:rPr>
          <w:i/>
        </w:rPr>
        <w:t xml:space="preserve">Gesundheitsamt, </w:t>
      </w:r>
      <w:r w:rsidRPr="00611601">
        <w:rPr>
          <w:i/>
        </w:rPr>
        <w:t>Klinik, therapeutische P</w:t>
      </w:r>
      <w:r w:rsidR="001F32A2">
        <w:rPr>
          <w:i/>
        </w:rPr>
        <w:t xml:space="preserve">raxis usw. </w:t>
      </w:r>
      <w:r w:rsidR="001F32A2" w:rsidRPr="001F32A2">
        <w:t xml:space="preserve">und </w:t>
      </w:r>
      <w:r w:rsidR="001F32A2" w:rsidRPr="00611601">
        <w:rPr>
          <w:i/>
        </w:rPr>
        <w:t xml:space="preserve">Name </w:t>
      </w:r>
      <w:r w:rsidR="00260FFB">
        <w:rPr>
          <w:i/>
        </w:rPr>
        <w:t xml:space="preserve">der </w:t>
      </w:r>
      <w:r w:rsidR="001F32A2" w:rsidRPr="00611601">
        <w:rPr>
          <w:i/>
        </w:rPr>
        <w:t>Ansprechperson bzw. der Erzieher*in, der Lehrer*in</w:t>
      </w:r>
      <w:r w:rsidR="003624A1">
        <w:rPr>
          <w:i/>
        </w:rPr>
        <w:t>)</w:t>
      </w:r>
    </w:p>
    <w:p w:rsidR="00611601" w:rsidRPr="00611601" w:rsidRDefault="00611601" w:rsidP="00611601">
      <w:pPr>
        <w:rPr>
          <w:i/>
        </w:rPr>
      </w:pPr>
    </w:p>
    <w:p w:rsidR="00611601" w:rsidRPr="00611601" w:rsidRDefault="00611601" w:rsidP="00611601">
      <w:pPr>
        <w:rPr>
          <w:i/>
        </w:rPr>
      </w:pPr>
    </w:p>
    <w:p w:rsidR="00611601" w:rsidRDefault="00611601" w:rsidP="00611601">
      <w:r>
        <w:t>______________________________________________________________________</w:t>
      </w:r>
    </w:p>
    <w:p w:rsidR="00611601" w:rsidRDefault="00611601" w:rsidP="00611601"/>
    <w:p w:rsidR="00611601" w:rsidRDefault="00611601" w:rsidP="00611601"/>
    <w:p w:rsidR="00611601" w:rsidRDefault="00611601" w:rsidP="00611601">
      <w:r>
        <w:t>______________________________________________________________________</w:t>
      </w:r>
    </w:p>
    <w:p w:rsidR="003624A1" w:rsidRDefault="003624A1" w:rsidP="00611601"/>
    <w:p w:rsidR="003624A1" w:rsidRDefault="001F32A2" w:rsidP="00611601">
      <w:r>
        <w:t xml:space="preserve">und der </w:t>
      </w:r>
      <w:r w:rsidR="003624A1">
        <w:t xml:space="preserve"> </w:t>
      </w:r>
    </w:p>
    <w:p w:rsidR="003624A1" w:rsidRDefault="003624A1" w:rsidP="00611601"/>
    <w:p w:rsidR="00611601" w:rsidRPr="003624A1" w:rsidRDefault="00611601" w:rsidP="00611601">
      <w:r w:rsidRPr="001F32A2">
        <w:rPr>
          <w:b/>
        </w:rPr>
        <w:t>GGS Herderschule, Postreitweg 76, 451</w:t>
      </w:r>
      <w:r w:rsidR="001F32A2" w:rsidRPr="001F32A2">
        <w:rPr>
          <w:b/>
        </w:rPr>
        <w:t xml:space="preserve">45 Essen </w:t>
      </w:r>
      <w:r w:rsidR="001F32A2">
        <w:rPr>
          <w:b/>
        </w:rPr>
        <w:t xml:space="preserve"> </w:t>
      </w:r>
      <w:r w:rsidR="003624A1">
        <w:rPr>
          <w:b/>
        </w:rPr>
        <w:t xml:space="preserve">      </w:t>
      </w:r>
      <w:r w:rsidR="001F32A2" w:rsidRPr="001F32A2">
        <w:t>zu.</w:t>
      </w:r>
      <w:r w:rsidR="001F32A2">
        <w:rPr>
          <w:b/>
        </w:rPr>
        <w:t xml:space="preserve"> </w:t>
      </w:r>
    </w:p>
    <w:p w:rsidR="00611601" w:rsidRDefault="00611601" w:rsidP="006857D7">
      <w:pPr>
        <w:tabs>
          <w:tab w:val="left" w:pos="8325"/>
        </w:tabs>
        <w:rPr>
          <w:b/>
        </w:rPr>
      </w:pPr>
      <w:r w:rsidRPr="001F32A2">
        <w:rPr>
          <w:b/>
        </w:rPr>
        <w:t xml:space="preserve"> </w:t>
      </w:r>
      <w:r w:rsidR="006857D7">
        <w:rPr>
          <w:b/>
        </w:rPr>
        <w:tab/>
      </w:r>
    </w:p>
    <w:p w:rsidR="00611601" w:rsidRDefault="00611601" w:rsidP="00611601">
      <w:r>
        <w:lastRenderedPageBreak/>
        <w:t xml:space="preserve">Mit der Weitergabe dieser Erklärung an </w:t>
      </w:r>
      <w:r w:rsidR="00C30115">
        <w:t>vg.</w:t>
      </w:r>
      <w:r>
        <w:t xml:space="preserve"> Gesprächspartner bin ich / sind wir einverstanden. </w:t>
      </w:r>
    </w:p>
    <w:p w:rsidR="00611601" w:rsidRDefault="00611601" w:rsidP="00611601">
      <w:r>
        <w:t xml:space="preserve"> </w:t>
      </w:r>
    </w:p>
    <w:p w:rsidR="001F32A2" w:rsidRDefault="003624A1" w:rsidP="00611601">
      <w:r>
        <w:t>Mir</w:t>
      </w:r>
      <w:r w:rsidR="00611601">
        <w:t>/ uns ist bekannt, dass damit auch solche Informationen ausgetauscht werden können, die dem Datenschutz unterliegen. Ich / wir wurde/n darüber informiert, dass ausschließlich für den Schulbesuch meines/</w:t>
      </w:r>
      <w:r>
        <w:t xml:space="preserve"> </w:t>
      </w:r>
      <w:r w:rsidR="00611601">
        <w:t>unseres Kindes relevante Informationen ausgetaus</w:t>
      </w:r>
      <w:r>
        <w:t xml:space="preserve">cht werden, </w:t>
      </w:r>
      <w:r w:rsidR="001F32A2">
        <w:t xml:space="preserve">wie zum Beispiel: </w:t>
      </w:r>
    </w:p>
    <w:p w:rsidR="001F32A2" w:rsidRDefault="001F32A2" w:rsidP="001F32A2">
      <w:pPr>
        <w:pStyle w:val="Listenabsatz"/>
        <w:numPr>
          <w:ilvl w:val="0"/>
          <w:numId w:val="24"/>
        </w:numPr>
      </w:pPr>
      <w:r>
        <w:t>d</w:t>
      </w:r>
      <w:r w:rsidR="00611601">
        <w:t>er Austausch zwischen der Kindertagestätte und der Gr</w:t>
      </w:r>
      <w:r>
        <w:t xml:space="preserve">undschule bei der Einschulung, </w:t>
      </w:r>
      <w:r w:rsidR="00611601">
        <w:t xml:space="preserve"> </w:t>
      </w:r>
    </w:p>
    <w:p w:rsidR="001F32A2" w:rsidRDefault="00611601" w:rsidP="001F32A2">
      <w:pPr>
        <w:pStyle w:val="Listenabsatz"/>
        <w:numPr>
          <w:ilvl w:val="0"/>
          <w:numId w:val="24"/>
        </w:numPr>
      </w:pPr>
      <w:r>
        <w:t xml:space="preserve">der Austausch zwischen der Grundschule und der weiterführenden Schule im </w:t>
      </w:r>
      <w:r w:rsidR="001F32A2">
        <w:t>Übergang von Klasse 4 nach 5,</w:t>
      </w:r>
    </w:p>
    <w:p w:rsidR="001F32A2" w:rsidRDefault="00611601" w:rsidP="00611601">
      <w:pPr>
        <w:pStyle w:val="Listenabsatz"/>
        <w:numPr>
          <w:ilvl w:val="0"/>
          <w:numId w:val="24"/>
        </w:numPr>
      </w:pPr>
      <w:r>
        <w:t>der Austausch zwischen zwei S</w:t>
      </w:r>
      <w:r w:rsidR="001F32A2">
        <w:t>chulen bei einem Schulwechsel,</w:t>
      </w:r>
    </w:p>
    <w:p w:rsidR="001F32A2" w:rsidRDefault="00611601" w:rsidP="001F32A2">
      <w:pPr>
        <w:pStyle w:val="Listenabsatz"/>
        <w:numPr>
          <w:ilvl w:val="0"/>
          <w:numId w:val="24"/>
        </w:numPr>
      </w:pPr>
      <w:r>
        <w:t>Austausch zwischen der Grundschule und medizinischen bzw</w:t>
      </w:r>
      <w:r w:rsidR="001F32A2">
        <w:t>. therapeutischen Einrichtungen.</w:t>
      </w:r>
    </w:p>
    <w:p w:rsidR="00586D2F" w:rsidRDefault="00586D2F" w:rsidP="00586D2F">
      <w:pPr>
        <w:pStyle w:val="Listenabsatz"/>
      </w:pPr>
    </w:p>
    <w:p w:rsidR="001F32A2" w:rsidRDefault="001F32A2" w:rsidP="001F32A2"/>
    <w:p w:rsidR="00586D2F" w:rsidRDefault="00586D2F" w:rsidP="001F32A2">
      <w:r>
        <w:t xml:space="preserve">O </w:t>
      </w:r>
      <w:r w:rsidR="003624A1">
        <w:t xml:space="preserve">  </w:t>
      </w:r>
      <w:r>
        <w:t xml:space="preserve">Wir sind mit dem Austausch </w:t>
      </w:r>
      <w:r w:rsidR="001F32A2">
        <w:t>personenbezogene</w:t>
      </w:r>
      <w:r>
        <w:t>r</w:t>
      </w:r>
      <w:r w:rsidR="001F32A2">
        <w:t xml:space="preserve"> </w:t>
      </w:r>
      <w:r w:rsidR="002148E5">
        <w:t xml:space="preserve">Informationen über unser Kind </w:t>
      </w:r>
      <w:r>
        <w:t xml:space="preserve">  </w:t>
      </w:r>
    </w:p>
    <w:p w:rsidR="001F32A2" w:rsidRDefault="00586D2F" w:rsidP="001F32A2">
      <w:r>
        <w:t xml:space="preserve">     </w:t>
      </w:r>
      <w:r w:rsidR="003624A1">
        <w:t xml:space="preserve"> </w:t>
      </w:r>
      <w:r>
        <w:t xml:space="preserve">einverstanden. </w:t>
      </w:r>
    </w:p>
    <w:p w:rsidR="00586D2F" w:rsidRDefault="00586D2F" w:rsidP="001F32A2"/>
    <w:p w:rsidR="00586D2F" w:rsidRDefault="00586D2F" w:rsidP="001F32A2">
      <w:r>
        <w:t xml:space="preserve">O </w:t>
      </w:r>
      <w:r w:rsidR="003624A1">
        <w:t xml:space="preserve">  </w:t>
      </w:r>
      <w:r>
        <w:t xml:space="preserve">Wir sind mit dem Austausch personenbezogener Informationen über uns Kind </w:t>
      </w:r>
      <w:r w:rsidRPr="003624A1">
        <w:rPr>
          <w:b/>
          <w:u w:val="single"/>
        </w:rPr>
        <w:t xml:space="preserve">nicht  </w:t>
      </w:r>
      <w:r>
        <w:t xml:space="preserve"> </w:t>
      </w:r>
    </w:p>
    <w:p w:rsidR="00586D2F" w:rsidRDefault="00586D2F" w:rsidP="001F32A2">
      <w:r>
        <w:t xml:space="preserve">    </w:t>
      </w:r>
      <w:r w:rsidR="003624A1">
        <w:t xml:space="preserve">  </w:t>
      </w:r>
      <w:r>
        <w:t xml:space="preserve">einverstanden. </w:t>
      </w:r>
    </w:p>
    <w:p w:rsidR="001F32A2" w:rsidRDefault="001F32A2" w:rsidP="001F32A2"/>
    <w:p w:rsidR="00611601" w:rsidRDefault="00611601" w:rsidP="00611601">
      <w:r>
        <w:t xml:space="preserve"> </w:t>
      </w:r>
    </w:p>
    <w:p w:rsidR="00586D2F" w:rsidRDefault="003624A1" w:rsidP="00586D2F">
      <w:r>
        <w:t>Ich/</w:t>
      </w:r>
      <w:r w:rsidR="00586D2F">
        <w:t xml:space="preserve"> Wir könne diese Erlaubnis zur Weitergabe von Informationen jederzeit – auch ohne Angaben von Gründen – für die Zukunft widerrufen. Diese Erlaubnis verliert außerdem spätestens nach einem vollzogenen Schulwechsel meines Kindes ihre Gültigkeit. </w:t>
      </w:r>
    </w:p>
    <w:p w:rsidR="00586D2F" w:rsidRDefault="00586D2F" w:rsidP="00586D2F"/>
    <w:p w:rsidR="00586D2F" w:rsidRDefault="00586D2F" w:rsidP="00586D2F">
      <w:r>
        <w:t xml:space="preserve">Meinem/ Unserem Kind entstehen durch die Ablehnung oder den Widerruf keine Nachteile. </w:t>
      </w:r>
    </w:p>
    <w:p w:rsidR="00611601" w:rsidRDefault="00611601" w:rsidP="00611601"/>
    <w:p w:rsidR="00586D2F" w:rsidRDefault="00586D2F" w:rsidP="00611601"/>
    <w:p w:rsidR="00611601" w:rsidRDefault="00611601" w:rsidP="00611601"/>
    <w:p w:rsidR="00611601" w:rsidRDefault="00611601" w:rsidP="00611601">
      <w:r>
        <w:t xml:space="preserve"> </w:t>
      </w:r>
    </w:p>
    <w:p w:rsidR="00611601" w:rsidRDefault="00611601" w:rsidP="00611601">
      <w:r>
        <w:t xml:space="preserve"> </w:t>
      </w:r>
    </w:p>
    <w:p w:rsidR="00611601" w:rsidRDefault="00611601" w:rsidP="00611601">
      <w:r>
        <w:t xml:space="preserve"> </w:t>
      </w:r>
      <w:r w:rsidR="00586D2F">
        <w:t>______________________        ____________________________________________</w:t>
      </w:r>
    </w:p>
    <w:p w:rsidR="00611601" w:rsidRDefault="00611601" w:rsidP="00611601">
      <w:r>
        <w:t xml:space="preserve">Ort, Datum  </w:t>
      </w:r>
      <w:r w:rsidR="00586D2F">
        <w:t xml:space="preserve">                                    </w:t>
      </w:r>
      <w:r>
        <w:t>Un</w:t>
      </w:r>
      <w:r w:rsidR="003624A1">
        <w:t>terschrift der</w:t>
      </w:r>
      <w:r>
        <w:t xml:space="preserve">/ des Erziehungsberechtigten </w:t>
      </w:r>
    </w:p>
    <w:p w:rsidR="00611601" w:rsidRDefault="00611601" w:rsidP="00611601">
      <w:r>
        <w:t xml:space="preserve"> </w:t>
      </w:r>
    </w:p>
    <w:p w:rsidR="00611601" w:rsidRDefault="00611601" w:rsidP="00152545"/>
    <w:p w:rsidR="00C83DBD" w:rsidRPr="00152545" w:rsidRDefault="00152545" w:rsidP="00C75265">
      <w:pPr>
        <w:rPr>
          <w:rFonts w:cs="Arial"/>
        </w:rPr>
      </w:pPr>
      <w:r>
        <w:rPr>
          <w:noProof/>
        </w:rPr>
        <mc:AlternateContent>
          <mc:Choice Requires="wps">
            <w:drawing>
              <wp:anchor distT="45720" distB="45720" distL="114300" distR="114300" simplePos="0" relativeHeight="251659264" behindDoc="0" locked="0" layoutInCell="1" allowOverlap="1" wp14:anchorId="4D90F1AD" wp14:editId="4C945C74">
                <wp:simplePos x="0" y="0"/>
                <wp:positionH relativeFrom="margin">
                  <wp:posOffset>-213360</wp:posOffset>
                </wp:positionH>
                <wp:positionV relativeFrom="paragraph">
                  <wp:posOffset>194945</wp:posOffset>
                </wp:positionV>
                <wp:extent cx="1196340" cy="586740"/>
                <wp:effectExtent l="0" t="0" r="0" b="381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586740"/>
                        </a:xfrm>
                        <a:prstGeom prst="rect">
                          <a:avLst/>
                        </a:prstGeom>
                        <a:noFill/>
                        <a:ln w="9525">
                          <a:noFill/>
                          <a:miter lim="800000"/>
                          <a:headEnd/>
                          <a:tailEnd/>
                        </a:ln>
                      </wps:spPr>
                      <wps:txbx>
                        <w:txbxContent>
                          <w:p w:rsidR="00152545" w:rsidRDefault="00152545" w:rsidP="00152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90F1AD" id="_x0000_t202" coordsize="21600,21600" o:spt="202" path="m,l,21600r21600,l21600,xe">
                <v:stroke joinstyle="miter"/>
                <v:path gradientshapeok="t" o:connecttype="rect"/>
              </v:shapetype>
              <v:shape id="Textfeld 2" o:spid="_x0000_s1026" type="#_x0000_t202" style="position:absolute;margin-left:-16.8pt;margin-top:15.35pt;width:94.2pt;height:46.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" filled="f" stroked="f">
                <v:textbox>
                  <w:txbxContent>
                    <w:p w:rsidR="00152545" w:rsidRDefault="00152545" w:rsidP="00152545"/>
                  </w:txbxContent>
                </v:textbox>
                <w10:wrap type="square" anchorx="margin"/>
              </v:shape>
            </w:pict>
          </mc:Fallback>
        </mc:AlternateContent>
      </w:r>
      <w:r>
        <w:t xml:space="preserve">                                            </w:t>
      </w:r>
      <w:r>
        <w:tab/>
      </w:r>
      <w:r>
        <w:tab/>
      </w:r>
      <w:r>
        <w:tab/>
      </w:r>
      <w:r>
        <w:tab/>
      </w:r>
      <w:r>
        <w:tab/>
        <w:t xml:space="preserve">          </w:t>
      </w:r>
      <w:r w:rsidR="00C83DBD">
        <w:t xml:space="preserve">                                                                                                               </w:t>
      </w:r>
    </w:p>
    <w:p w:rsidR="00547402" w:rsidRDefault="00152545" w:rsidP="00D9231C">
      <w:r>
        <w:t xml:space="preserve">                      </w:t>
      </w:r>
      <w:r>
        <w:tab/>
      </w:r>
      <w:r>
        <w:tab/>
      </w:r>
      <w:r>
        <w:tab/>
      </w:r>
      <w:r>
        <w:tab/>
      </w:r>
      <w:r>
        <w:tab/>
      </w:r>
      <w:r>
        <w:tab/>
      </w:r>
      <w:r>
        <w:tab/>
      </w:r>
      <w:r>
        <w:tab/>
      </w:r>
      <w:r>
        <w:tab/>
      </w:r>
      <w:r>
        <w:tab/>
      </w:r>
    </w:p>
    <w:sectPr w:rsidR="00547402" w:rsidSect="00620597">
      <w:headerReference w:type="even" r:id="rId7"/>
      <w:headerReference w:type="default" r:id="rId8"/>
      <w:footerReference w:type="even" r:id="rId9"/>
      <w:footerReference w:type="default" r:id="rId10"/>
      <w:headerReference w:type="first" r:id="rId11"/>
      <w:footerReference w:type="first" r:id="rId12"/>
      <w:pgSz w:w="11906" w:h="16838" w:code="9"/>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631F" w:rsidRDefault="009C631F">
      <w:r>
        <w:separator/>
      </w:r>
    </w:p>
  </w:endnote>
  <w:endnote w:type="continuationSeparator" w:id="0">
    <w:p w:rsidR="009C631F" w:rsidRDefault="009C6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8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E32" w:rsidRDefault="00391E3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E32" w:rsidRDefault="00391E3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0" w:type="dxa"/>
        <w:right w:w="0" w:type="dxa"/>
      </w:tblCellMar>
      <w:tblLook w:val="01E0" w:firstRow="1" w:lastRow="1" w:firstColumn="1" w:lastColumn="1" w:noHBand="0" w:noVBand="0"/>
    </w:tblPr>
    <w:tblGrid>
      <w:gridCol w:w="2977"/>
      <w:gridCol w:w="2977"/>
      <w:gridCol w:w="2977"/>
    </w:tblGrid>
    <w:tr w:rsidR="00A26EC9" w:rsidRPr="00A9118A" w:rsidTr="000B3C33">
      <w:tc>
        <w:tcPr>
          <w:tcW w:w="2977" w:type="dxa"/>
          <w:shd w:val="clear" w:color="auto" w:fill="auto"/>
        </w:tcPr>
        <w:p w:rsidR="00A26EC9" w:rsidRPr="00E92705" w:rsidRDefault="00A26EC9" w:rsidP="00A9118A">
          <w:pPr>
            <w:pStyle w:val="Fuzeile"/>
            <w:tabs>
              <w:tab w:val="clear" w:pos="4536"/>
              <w:tab w:val="clear" w:pos="9072"/>
            </w:tabs>
            <w:rPr>
              <w:sz w:val="16"/>
              <w:szCs w:val="16"/>
            </w:rPr>
          </w:pPr>
          <w:r w:rsidRPr="00E92705">
            <w:rPr>
              <w:b/>
              <w:sz w:val="16"/>
            </w:rPr>
            <w:t>Herderschule</w:t>
          </w:r>
          <w:r w:rsidRPr="00E92705">
            <w:rPr>
              <w:b/>
              <w:sz w:val="16"/>
            </w:rPr>
            <w:br/>
          </w:r>
          <w:r w:rsidRPr="00E92705">
            <w:rPr>
              <w:sz w:val="16"/>
            </w:rPr>
            <w:t>Städtische Gemeinschaftsgrundschule</w:t>
          </w:r>
          <w:r w:rsidRPr="00E92705">
            <w:rPr>
              <w:sz w:val="16"/>
            </w:rPr>
            <w:br/>
            <w:t xml:space="preserve">Postreitweg 76 </w:t>
          </w:r>
          <w:r w:rsidRPr="00E92705">
            <w:rPr>
              <w:sz w:val="16"/>
            </w:rPr>
            <w:sym w:font="Wingdings" w:char="F0A0"/>
          </w:r>
          <w:r w:rsidRPr="00E92705">
            <w:rPr>
              <w:sz w:val="16"/>
            </w:rPr>
            <w:t xml:space="preserve"> 45145 Essen</w:t>
          </w:r>
        </w:p>
      </w:tc>
      <w:tc>
        <w:tcPr>
          <w:tcW w:w="2977" w:type="dxa"/>
          <w:shd w:val="clear" w:color="auto" w:fill="auto"/>
        </w:tcPr>
        <w:p w:rsidR="00A26EC9" w:rsidRPr="00E92705" w:rsidRDefault="00A26EC9" w:rsidP="00A9118A">
          <w:pPr>
            <w:pStyle w:val="Fuzeile"/>
            <w:tabs>
              <w:tab w:val="clear" w:pos="4536"/>
              <w:tab w:val="clear" w:pos="9072"/>
            </w:tabs>
            <w:rPr>
              <w:sz w:val="16"/>
              <w:szCs w:val="16"/>
            </w:rPr>
          </w:pPr>
          <w:r w:rsidRPr="00E92705">
            <w:rPr>
              <w:sz w:val="16"/>
              <w:szCs w:val="16"/>
            </w:rPr>
            <w:t>Telefon</w:t>
          </w:r>
          <w:r w:rsidRPr="00E92705">
            <w:rPr>
              <w:sz w:val="16"/>
              <w:szCs w:val="16"/>
            </w:rPr>
            <w:tab/>
            <w:t>(0201)  75 63 22</w:t>
          </w:r>
          <w:r w:rsidRPr="00E92705">
            <w:rPr>
              <w:sz w:val="16"/>
              <w:szCs w:val="16"/>
            </w:rPr>
            <w:br/>
            <w:t>Telefax</w:t>
          </w:r>
          <w:r w:rsidRPr="00E92705">
            <w:rPr>
              <w:sz w:val="16"/>
              <w:szCs w:val="16"/>
            </w:rPr>
            <w:tab/>
            <w:t>(0201)  876 12 9</w:t>
          </w:r>
          <w:r w:rsidR="002A7800">
            <w:rPr>
              <w:sz w:val="16"/>
              <w:szCs w:val="16"/>
            </w:rPr>
            <w:t>8</w:t>
          </w:r>
          <w:r w:rsidR="002A7800">
            <w:rPr>
              <w:sz w:val="16"/>
              <w:szCs w:val="16"/>
            </w:rPr>
            <w:br/>
            <w:t>Mail   herderschule.info@schule.essen</w:t>
          </w:r>
          <w:r w:rsidRPr="00E92705">
            <w:rPr>
              <w:sz w:val="16"/>
              <w:szCs w:val="16"/>
            </w:rPr>
            <w:t>.de</w:t>
          </w:r>
        </w:p>
      </w:tc>
      <w:tc>
        <w:tcPr>
          <w:tcW w:w="2977" w:type="dxa"/>
          <w:shd w:val="clear" w:color="auto" w:fill="auto"/>
        </w:tcPr>
        <w:p w:rsidR="00A26EC9" w:rsidRPr="00E92705" w:rsidRDefault="002A7800" w:rsidP="000B3C33">
          <w:pPr>
            <w:pStyle w:val="Fuzeile"/>
            <w:tabs>
              <w:tab w:val="clear" w:pos="4536"/>
              <w:tab w:val="clear" w:pos="9072"/>
              <w:tab w:val="left" w:pos="1559"/>
            </w:tabs>
            <w:rPr>
              <w:sz w:val="16"/>
              <w:szCs w:val="16"/>
            </w:rPr>
          </w:pPr>
          <w:r>
            <w:rPr>
              <w:sz w:val="16"/>
              <w:szCs w:val="16"/>
            </w:rPr>
            <w:t xml:space="preserve">            Schulleiterin     </w:t>
          </w:r>
          <w:r w:rsidR="009E1734">
            <w:rPr>
              <w:sz w:val="16"/>
              <w:szCs w:val="16"/>
            </w:rPr>
            <w:t>M.</w:t>
          </w:r>
          <w:r w:rsidR="006857D7">
            <w:rPr>
              <w:sz w:val="16"/>
              <w:szCs w:val="16"/>
            </w:rPr>
            <w:t xml:space="preserve"> </w:t>
          </w:r>
          <w:r w:rsidR="009E1734">
            <w:rPr>
              <w:sz w:val="16"/>
              <w:szCs w:val="16"/>
            </w:rPr>
            <w:t>Czajka</w:t>
          </w:r>
          <w:r w:rsidR="00547402">
            <w:rPr>
              <w:sz w:val="16"/>
              <w:szCs w:val="16"/>
            </w:rPr>
            <w:br/>
          </w:r>
          <w:r>
            <w:rPr>
              <w:sz w:val="16"/>
              <w:szCs w:val="16"/>
            </w:rPr>
            <w:t xml:space="preserve">            </w:t>
          </w:r>
          <w:r w:rsidR="00547402">
            <w:rPr>
              <w:sz w:val="16"/>
              <w:szCs w:val="16"/>
            </w:rPr>
            <w:t>Sekretariat</w:t>
          </w:r>
          <w:r w:rsidR="00547402">
            <w:rPr>
              <w:sz w:val="16"/>
              <w:szCs w:val="16"/>
            </w:rPr>
            <w:tab/>
          </w:r>
          <w:r>
            <w:rPr>
              <w:sz w:val="16"/>
              <w:szCs w:val="16"/>
            </w:rPr>
            <w:t xml:space="preserve"> </w:t>
          </w:r>
          <w:r w:rsidR="009E1734">
            <w:rPr>
              <w:sz w:val="16"/>
              <w:szCs w:val="16"/>
            </w:rPr>
            <w:t xml:space="preserve"> </w:t>
          </w:r>
          <w:bookmarkStart w:id="0" w:name="_GoBack"/>
          <w:bookmarkEnd w:id="0"/>
          <w:r w:rsidR="00391E32">
            <w:rPr>
              <w:sz w:val="16"/>
              <w:szCs w:val="16"/>
            </w:rPr>
            <w:t>A. Schneider</w:t>
          </w:r>
          <w:r w:rsidR="000B3C33">
            <w:rPr>
              <w:sz w:val="16"/>
              <w:szCs w:val="16"/>
            </w:rPr>
            <w:br/>
          </w:r>
          <w:r>
            <w:rPr>
              <w:sz w:val="16"/>
              <w:szCs w:val="16"/>
            </w:rPr>
            <w:t xml:space="preserve">            </w:t>
          </w:r>
          <w:r w:rsidR="000B3C33">
            <w:rPr>
              <w:sz w:val="16"/>
              <w:szCs w:val="16"/>
            </w:rPr>
            <w:t>Bürozeiten</w:t>
          </w:r>
          <w:r w:rsidR="000B3C33">
            <w:rPr>
              <w:sz w:val="16"/>
              <w:szCs w:val="16"/>
            </w:rPr>
            <w:tab/>
          </w:r>
          <w:r>
            <w:rPr>
              <w:sz w:val="16"/>
              <w:szCs w:val="16"/>
            </w:rPr>
            <w:t xml:space="preserve"> </w:t>
          </w:r>
          <w:r w:rsidR="009E1734">
            <w:rPr>
              <w:sz w:val="16"/>
              <w:szCs w:val="16"/>
            </w:rPr>
            <w:t>M</w:t>
          </w:r>
          <w:r w:rsidR="000B3C33">
            <w:rPr>
              <w:sz w:val="16"/>
              <w:szCs w:val="16"/>
            </w:rPr>
            <w:t>i und</w:t>
          </w:r>
          <w:r w:rsidR="005C251F">
            <w:rPr>
              <w:sz w:val="16"/>
              <w:szCs w:val="16"/>
            </w:rPr>
            <w:t xml:space="preserve"> Fr 8</w:t>
          </w:r>
          <w:r w:rsidR="00D9231C">
            <w:rPr>
              <w:sz w:val="16"/>
              <w:szCs w:val="16"/>
            </w:rPr>
            <w:t>–</w:t>
          </w:r>
          <w:r w:rsidR="005C251F">
            <w:rPr>
              <w:sz w:val="16"/>
              <w:szCs w:val="16"/>
            </w:rPr>
            <w:t>1</w:t>
          </w:r>
          <w:r w:rsidR="009F38CD">
            <w:rPr>
              <w:sz w:val="16"/>
              <w:szCs w:val="16"/>
            </w:rPr>
            <w:t>1</w:t>
          </w:r>
          <w:r w:rsidR="00547402">
            <w:rPr>
              <w:sz w:val="16"/>
              <w:szCs w:val="16"/>
            </w:rPr>
            <w:t>Uhr</w:t>
          </w:r>
        </w:p>
      </w:tc>
    </w:tr>
    <w:tr w:rsidR="002A7800" w:rsidRPr="00A9118A" w:rsidTr="000B3C33">
      <w:tc>
        <w:tcPr>
          <w:tcW w:w="2977" w:type="dxa"/>
          <w:shd w:val="clear" w:color="auto" w:fill="auto"/>
        </w:tcPr>
        <w:p w:rsidR="002A7800" w:rsidRPr="00E92705" w:rsidRDefault="002A7800" w:rsidP="00A9118A">
          <w:pPr>
            <w:pStyle w:val="Fuzeile"/>
            <w:tabs>
              <w:tab w:val="clear" w:pos="4536"/>
              <w:tab w:val="clear" w:pos="9072"/>
            </w:tabs>
            <w:rPr>
              <w:b/>
              <w:sz w:val="16"/>
            </w:rPr>
          </w:pPr>
        </w:p>
      </w:tc>
      <w:tc>
        <w:tcPr>
          <w:tcW w:w="2977" w:type="dxa"/>
          <w:shd w:val="clear" w:color="auto" w:fill="auto"/>
        </w:tcPr>
        <w:p w:rsidR="002A7800" w:rsidRPr="00E92705" w:rsidRDefault="002A7800" w:rsidP="00A9118A">
          <w:pPr>
            <w:pStyle w:val="Fuzeile"/>
            <w:tabs>
              <w:tab w:val="clear" w:pos="4536"/>
              <w:tab w:val="clear" w:pos="9072"/>
            </w:tabs>
            <w:rPr>
              <w:sz w:val="16"/>
              <w:szCs w:val="16"/>
            </w:rPr>
          </w:pPr>
        </w:p>
      </w:tc>
      <w:tc>
        <w:tcPr>
          <w:tcW w:w="2977" w:type="dxa"/>
          <w:shd w:val="clear" w:color="auto" w:fill="auto"/>
        </w:tcPr>
        <w:p w:rsidR="002A7800" w:rsidRDefault="002A7800" w:rsidP="000B3C33">
          <w:pPr>
            <w:pStyle w:val="Fuzeile"/>
            <w:tabs>
              <w:tab w:val="clear" w:pos="4536"/>
              <w:tab w:val="clear" w:pos="9072"/>
              <w:tab w:val="left" w:pos="1559"/>
            </w:tabs>
            <w:rPr>
              <w:sz w:val="16"/>
              <w:szCs w:val="16"/>
            </w:rPr>
          </w:pPr>
        </w:p>
      </w:tc>
    </w:tr>
  </w:tbl>
  <w:p w:rsidR="00A26EC9" w:rsidRPr="00620597" w:rsidRDefault="00A26EC9">
    <w:pPr>
      <w:pStyle w:val="Fuzeile"/>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631F" w:rsidRDefault="009C631F">
      <w:r>
        <w:separator/>
      </w:r>
    </w:p>
  </w:footnote>
  <w:footnote w:type="continuationSeparator" w:id="0">
    <w:p w:rsidR="009C631F" w:rsidRDefault="009C63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E32" w:rsidRDefault="00391E3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6EC9" w:rsidRDefault="00A26EC9" w:rsidP="00620597">
    <w:pPr>
      <w:pStyle w:val="Kopfzeile"/>
      <w:jc w:val="center"/>
    </w:pPr>
    <w:r>
      <w:t xml:space="preserve">– </w:t>
    </w:r>
    <w:r>
      <w:rPr>
        <w:rStyle w:val="Seitenzahl"/>
      </w:rPr>
      <w:fldChar w:fldCharType="begin"/>
    </w:r>
    <w:r>
      <w:rPr>
        <w:rStyle w:val="Seitenzahl"/>
      </w:rPr>
      <w:instrText xml:space="preserve"> PAGE </w:instrText>
    </w:r>
    <w:r>
      <w:rPr>
        <w:rStyle w:val="Seitenzahl"/>
      </w:rPr>
      <w:fldChar w:fldCharType="separate"/>
    </w:r>
    <w:r w:rsidR="00260FFB">
      <w:rPr>
        <w:rStyle w:val="Seitenzahl"/>
        <w:noProof/>
      </w:rPr>
      <w:t>2</w:t>
    </w:r>
    <w:r>
      <w:rPr>
        <w:rStyle w:val="Seitenzahl"/>
      </w:rPr>
      <w:fldChar w:fldCharType="end"/>
    </w:r>
    <w:r>
      <w:rPr>
        <w:rStyle w:val="Seitenzah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59" w:type="dxa"/>
      <w:tblLayout w:type="fixed"/>
      <w:tblCellMar>
        <w:left w:w="0" w:type="dxa"/>
        <w:right w:w="0" w:type="dxa"/>
      </w:tblCellMar>
      <w:tblLook w:val="01E0" w:firstRow="1" w:lastRow="1" w:firstColumn="1" w:lastColumn="1" w:noHBand="0" w:noVBand="0"/>
    </w:tblPr>
    <w:tblGrid>
      <w:gridCol w:w="6840"/>
      <w:gridCol w:w="1531"/>
      <w:gridCol w:w="1288"/>
    </w:tblGrid>
    <w:tr w:rsidR="00A26EC9" w:rsidRPr="001E3DE0" w:rsidTr="00A9118A">
      <w:trPr>
        <w:trHeight w:val="266"/>
      </w:trPr>
      <w:tc>
        <w:tcPr>
          <w:tcW w:w="6840" w:type="dxa"/>
          <w:vMerge w:val="restart"/>
          <w:shd w:val="clear" w:color="auto" w:fill="auto"/>
        </w:tcPr>
        <w:p w:rsidR="00A26EC9" w:rsidRPr="00A9118A" w:rsidRDefault="00A26EC9" w:rsidP="001354F5">
          <w:pPr>
            <w:rPr>
              <w:rFonts w:cs="Arial"/>
              <w:b/>
              <w:sz w:val="36"/>
              <w:szCs w:val="36"/>
            </w:rPr>
          </w:pPr>
        </w:p>
      </w:tc>
      <w:tc>
        <w:tcPr>
          <w:tcW w:w="1531" w:type="dxa"/>
          <w:vMerge w:val="restart"/>
          <w:shd w:val="clear" w:color="auto" w:fill="auto"/>
        </w:tcPr>
        <w:p w:rsidR="00A26EC9" w:rsidRPr="00A9118A" w:rsidRDefault="00427845" w:rsidP="00A9118A">
          <w:pPr>
            <w:jc w:val="right"/>
            <w:rPr>
              <w:rFonts w:cs="Arial"/>
              <w:b/>
              <w:sz w:val="36"/>
              <w:szCs w:val="36"/>
            </w:rPr>
          </w:pPr>
          <w:r>
            <w:rPr>
              <w:noProof/>
            </w:rPr>
            <w:drawing>
              <wp:inline distT="0" distB="0" distL="0" distR="0">
                <wp:extent cx="953770" cy="1022985"/>
                <wp:effectExtent l="0" t="0" r="0" b="5715"/>
                <wp:docPr id="1" name="Bild 1" descr="Herderschu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derschul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3770" cy="1022985"/>
                        </a:xfrm>
                        <a:prstGeom prst="rect">
                          <a:avLst/>
                        </a:prstGeom>
                        <a:noFill/>
                        <a:ln>
                          <a:noFill/>
                        </a:ln>
                      </pic:spPr>
                    </pic:pic>
                  </a:graphicData>
                </a:graphic>
              </wp:inline>
            </w:drawing>
          </w:r>
        </w:p>
      </w:tc>
      <w:tc>
        <w:tcPr>
          <w:tcW w:w="1288" w:type="dxa"/>
          <w:shd w:val="clear" w:color="auto" w:fill="auto"/>
        </w:tcPr>
        <w:p w:rsidR="00A26EC9" w:rsidRPr="001E3DE0" w:rsidRDefault="00A26EC9" w:rsidP="001354F5"/>
      </w:tc>
    </w:tr>
    <w:tr w:rsidR="00A26EC9" w:rsidRPr="00A9118A" w:rsidTr="00A9118A">
      <w:trPr>
        <w:trHeight w:val="535"/>
      </w:trPr>
      <w:tc>
        <w:tcPr>
          <w:tcW w:w="6840" w:type="dxa"/>
          <w:vMerge/>
          <w:shd w:val="clear" w:color="auto" w:fill="auto"/>
        </w:tcPr>
        <w:p w:rsidR="00A26EC9" w:rsidRDefault="00A26EC9" w:rsidP="001354F5"/>
      </w:tc>
      <w:tc>
        <w:tcPr>
          <w:tcW w:w="1531" w:type="dxa"/>
          <w:vMerge/>
          <w:shd w:val="clear" w:color="auto" w:fill="auto"/>
        </w:tcPr>
        <w:p w:rsidR="00A26EC9" w:rsidRPr="00A9118A" w:rsidRDefault="00A26EC9" w:rsidP="00A9118A">
          <w:pPr>
            <w:jc w:val="right"/>
            <w:rPr>
              <w:rFonts w:cs="Arial"/>
              <w:b/>
              <w:sz w:val="36"/>
              <w:szCs w:val="36"/>
            </w:rPr>
          </w:pPr>
        </w:p>
      </w:tc>
      <w:tc>
        <w:tcPr>
          <w:tcW w:w="1288" w:type="dxa"/>
          <w:shd w:val="clear" w:color="auto" w:fill="auto"/>
        </w:tcPr>
        <w:p w:rsidR="00A26EC9" w:rsidRPr="00A9118A" w:rsidRDefault="00427845" w:rsidP="00A9118A">
          <w:pPr>
            <w:jc w:val="center"/>
            <w:rPr>
              <w:rFonts w:cs="Arial"/>
              <w:b/>
              <w:sz w:val="36"/>
              <w:szCs w:val="36"/>
            </w:rPr>
          </w:pPr>
          <w:r>
            <w:rPr>
              <w:noProof/>
            </w:rPr>
            <w:drawing>
              <wp:inline distT="0" distB="0" distL="0" distR="0">
                <wp:extent cx="558800" cy="57848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58800" cy="578485"/>
                        </a:xfrm>
                        <a:prstGeom prst="rect">
                          <a:avLst/>
                        </a:prstGeom>
                        <a:noFill/>
                        <a:ln>
                          <a:noFill/>
                        </a:ln>
                      </pic:spPr>
                    </pic:pic>
                  </a:graphicData>
                </a:graphic>
              </wp:inline>
            </w:drawing>
          </w:r>
        </w:p>
      </w:tc>
    </w:tr>
    <w:tr w:rsidR="00A26EC9" w:rsidRPr="00A9118A" w:rsidTr="00A9118A">
      <w:trPr>
        <w:trHeight w:val="535"/>
      </w:trPr>
      <w:tc>
        <w:tcPr>
          <w:tcW w:w="6840" w:type="dxa"/>
          <w:vMerge/>
          <w:shd w:val="clear" w:color="auto" w:fill="auto"/>
        </w:tcPr>
        <w:p w:rsidR="00A26EC9" w:rsidRDefault="00A26EC9" w:rsidP="001354F5"/>
      </w:tc>
      <w:tc>
        <w:tcPr>
          <w:tcW w:w="1531" w:type="dxa"/>
          <w:vMerge/>
          <w:shd w:val="clear" w:color="auto" w:fill="auto"/>
        </w:tcPr>
        <w:p w:rsidR="00A26EC9" w:rsidRPr="00A9118A" w:rsidRDefault="00A26EC9" w:rsidP="00A9118A">
          <w:pPr>
            <w:jc w:val="right"/>
            <w:rPr>
              <w:rFonts w:cs="Arial"/>
              <w:b/>
              <w:sz w:val="36"/>
              <w:szCs w:val="36"/>
            </w:rPr>
          </w:pPr>
        </w:p>
      </w:tc>
      <w:tc>
        <w:tcPr>
          <w:tcW w:w="1288" w:type="dxa"/>
          <w:shd w:val="clear" w:color="auto" w:fill="auto"/>
        </w:tcPr>
        <w:p w:rsidR="00A26EC9" w:rsidRPr="00A9118A" w:rsidRDefault="00A26EC9" w:rsidP="00A9118A">
          <w:pPr>
            <w:jc w:val="right"/>
            <w:rPr>
              <w:rFonts w:cs="Arial"/>
              <w:b/>
              <w:sz w:val="36"/>
              <w:szCs w:val="36"/>
            </w:rPr>
          </w:pPr>
        </w:p>
      </w:tc>
    </w:tr>
    <w:tr w:rsidR="00A26EC9" w:rsidRPr="001E3DE0" w:rsidTr="00A9118A">
      <w:tc>
        <w:tcPr>
          <w:tcW w:w="6840" w:type="dxa"/>
          <w:shd w:val="clear" w:color="auto" w:fill="auto"/>
          <w:vAlign w:val="center"/>
        </w:tcPr>
        <w:p w:rsidR="00A26EC9" w:rsidRPr="00D9231C" w:rsidRDefault="00A26EC9" w:rsidP="00A9118A">
          <w:pPr>
            <w:spacing w:after="120"/>
            <w:rPr>
              <w:rFonts w:cs="Arial"/>
              <w:sz w:val="16"/>
              <w:szCs w:val="36"/>
            </w:rPr>
          </w:pPr>
          <w:r w:rsidRPr="00D9231C">
            <w:rPr>
              <w:rFonts w:cs="Arial"/>
              <w:sz w:val="14"/>
              <w:szCs w:val="36"/>
            </w:rPr>
            <w:t xml:space="preserve">GGS Herderschule </w:t>
          </w:r>
          <w:r w:rsidRPr="00D9231C">
            <w:rPr>
              <w:rFonts w:cs="Arial"/>
              <w:sz w:val="14"/>
              <w:szCs w:val="36"/>
            </w:rPr>
            <w:sym w:font="Wingdings" w:char="F0A0"/>
          </w:r>
          <w:r w:rsidRPr="00D9231C">
            <w:rPr>
              <w:rFonts w:cs="Arial"/>
              <w:sz w:val="14"/>
              <w:szCs w:val="36"/>
            </w:rPr>
            <w:t xml:space="preserve"> Postreitweg 76 </w:t>
          </w:r>
          <w:r w:rsidRPr="00D9231C">
            <w:rPr>
              <w:rFonts w:cs="Arial"/>
              <w:sz w:val="14"/>
              <w:szCs w:val="36"/>
            </w:rPr>
            <w:sym w:font="Wingdings" w:char="F0A0"/>
          </w:r>
          <w:r w:rsidRPr="00D9231C">
            <w:rPr>
              <w:rFonts w:cs="Arial"/>
              <w:sz w:val="14"/>
              <w:szCs w:val="36"/>
            </w:rPr>
            <w:t xml:space="preserve"> 45145 Essen</w:t>
          </w:r>
        </w:p>
      </w:tc>
      <w:tc>
        <w:tcPr>
          <w:tcW w:w="2819" w:type="dxa"/>
          <w:gridSpan w:val="2"/>
          <w:shd w:val="clear" w:color="auto" w:fill="auto"/>
          <w:vAlign w:val="center"/>
        </w:tcPr>
        <w:p w:rsidR="00A26EC9" w:rsidRPr="00D9231C" w:rsidRDefault="00A26EC9" w:rsidP="001354F5">
          <w:pPr>
            <w:rPr>
              <w:rFonts w:cs="Arial"/>
            </w:rPr>
          </w:pPr>
          <w:r w:rsidRPr="00D9231C">
            <w:rPr>
              <w:rFonts w:cs="Arial"/>
              <w:sz w:val="20"/>
            </w:rPr>
            <w:t>www.herderschule-essen.de</w:t>
          </w:r>
        </w:p>
      </w:tc>
    </w:tr>
  </w:tbl>
  <w:p w:rsidR="00A26EC9" w:rsidRPr="00620597" w:rsidRDefault="00427845">
    <w:pPr>
      <w:pStyle w:val="Kopfzeile"/>
      <w:rPr>
        <w:sz w:val="2"/>
      </w:rPr>
    </w:pPr>
    <w:r>
      <w:rPr>
        <w:noProof/>
        <w:sz w:val="2"/>
      </w:rPr>
      <mc:AlternateContent>
        <mc:Choice Requires="wps">
          <w:drawing>
            <wp:anchor distT="0" distB="0" distL="114300" distR="114300" simplePos="0" relativeHeight="251657728" behindDoc="0" locked="0" layoutInCell="1" allowOverlap="1">
              <wp:simplePos x="0" y="0"/>
              <wp:positionH relativeFrom="page">
                <wp:posOffset>0</wp:posOffset>
              </wp:positionH>
              <wp:positionV relativeFrom="page">
                <wp:posOffset>3780790</wp:posOffset>
              </wp:positionV>
              <wp:extent cx="342900" cy="0"/>
              <wp:effectExtent l="9525" t="8890" r="9525" b="1016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B62C91" id="Line 3"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297.7pt" to="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ekHEQIAACc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">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62D0E"/>
    <w:multiLevelType w:val="hybridMultilevel"/>
    <w:tmpl w:val="1CC4F6F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9DA76A4"/>
    <w:multiLevelType w:val="hybridMultilevel"/>
    <w:tmpl w:val="C7C6A9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E043D19"/>
    <w:multiLevelType w:val="hybridMultilevel"/>
    <w:tmpl w:val="0A0846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3830CD0"/>
    <w:multiLevelType w:val="hybridMultilevel"/>
    <w:tmpl w:val="13CA7E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8C94ED2"/>
    <w:multiLevelType w:val="hybridMultilevel"/>
    <w:tmpl w:val="41ACC166"/>
    <w:lvl w:ilvl="0" w:tplc="6942953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3A912AE"/>
    <w:multiLevelType w:val="hybridMultilevel"/>
    <w:tmpl w:val="611A9952"/>
    <w:lvl w:ilvl="0" w:tplc="97562838">
      <w:start w:val="2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BF26AAC"/>
    <w:multiLevelType w:val="hybridMultilevel"/>
    <w:tmpl w:val="B3A2E7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58D7F6C"/>
    <w:multiLevelType w:val="hybridMultilevel"/>
    <w:tmpl w:val="1E8646B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CCB58A2"/>
    <w:multiLevelType w:val="hybridMultilevel"/>
    <w:tmpl w:val="D2489D3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E37694D"/>
    <w:multiLevelType w:val="hybridMultilevel"/>
    <w:tmpl w:val="020CC3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2CC2A61"/>
    <w:multiLevelType w:val="hybridMultilevel"/>
    <w:tmpl w:val="C7A48922"/>
    <w:lvl w:ilvl="0" w:tplc="04070001">
      <w:start w:val="5"/>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45F19D7"/>
    <w:multiLevelType w:val="hybridMultilevel"/>
    <w:tmpl w:val="B9125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8D9495C"/>
    <w:multiLevelType w:val="hybridMultilevel"/>
    <w:tmpl w:val="A630FA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AC339BD"/>
    <w:multiLevelType w:val="hybridMultilevel"/>
    <w:tmpl w:val="9ACC319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CDF1568"/>
    <w:multiLevelType w:val="hybridMultilevel"/>
    <w:tmpl w:val="DB8C2C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CF74900"/>
    <w:multiLevelType w:val="hybridMultilevel"/>
    <w:tmpl w:val="4FCA819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D58452F"/>
    <w:multiLevelType w:val="hybridMultilevel"/>
    <w:tmpl w:val="32C05F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F260344"/>
    <w:multiLevelType w:val="hybridMultilevel"/>
    <w:tmpl w:val="6A48E89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7E91E2F"/>
    <w:multiLevelType w:val="hybridMultilevel"/>
    <w:tmpl w:val="4FC25B9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9356768"/>
    <w:multiLevelType w:val="hybridMultilevel"/>
    <w:tmpl w:val="BDF850A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BC6597B"/>
    <w:multiLevelType w:val="hybridMultilevel"/>
    <w:tmpl w:val="8970078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2810541"/>
    <w:multiLevelType w:val="hybridMultilevel"/>
    <w:tmpl w:val="F4F6046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4D27E44"/>
    <w:multiLevelType w:val="hybridMultilevel"/>
    <w:tmpl w:val="27ECF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F1B0301"/>
    <w:multiLevelType w:val="hybridMultilevel"/>
    <w:tmpl w:val="E668AC2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9"/>
  </w:num>
  <w:num w:numId="2">
    <w:abstractNumId w:val="5"/>
  </w:num>
  <w:num w:numId="3">
    <w:abstractNumId w:val="21"/>
  </w:num>
  <w:num w:numId="4">
    <w:abstractNumId w:val="0"/>
  </w:num>
  <w:num w:numId="5">
    <w:abstractNumId w:val="18"/>
  </w:num>
  <w:num w:numId="6">
    <w:abstractNumId w:val="22"/>
  </w:num>
  <w:num w:numId="7">
    <w:abstractNumId w:val="3"/>
  </w:num>
  <w:num w:numId="8">
    <w:abstractNumId w:val="2"/>
  </w:num>
  <w:num w:numId="9">
    <w:abstractNumId w:val="17"/>
  </w:num>
  <w:num w:numId="10">
    <w:abstractNumId w:val="14"/>
  </w:num>
  <w:num w:numId="11">
    <w:abstractNumId w:val="9"/>
  </w:num>
  <w:num w:numId="12">
    <w:abstractNumId w:val="11"/>
  </w:num>
  <w:num w:numId="13">
    <w:abstractNumId w:val="12"/>
  </w:num>
  <w:num w:numId="14">
    <w:abstractNumId w:val="7"/>
  </w:num>
  <w:num w:numId="15">
    <w:abstractNumId w:val="4"/>
  </w:num>
  <w:num w:numId="16">
    <w:abstractNumId w:val="10"/>
  </w:num>
  <w:num w:numId="17">
    <w:abstractNumId w:val="6"/>
  </w:num>
  <w:num w:numId="18">
    <w:abstractNumId w:val="20"/>
  </w:num>
  <w:num w:numId="19">
    <w:abstractNumId w:val="23"/>
  </w:num>
  <w:num w:numId="20">
    <w:abstractNumId w:val="13"/>
  </w:num>
  <w:num w:numId="21">
    <w:abstractNumId w:val="8"/>
  </w:num>
  <w:num w:numId="22">
    <w:abstractNumId w:val="1"/>
  </w:num>
  <w:num w:numId="23">
    <w:abstractNumId w:val="15"/>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4DF"/>
    <w:rsid w:val="00003B4B"/>
    <w:rsid w:val="000324CE"/>
    <w:rsid w:val="0004018A"/>
    <w:rsid w:val="0005381E"/>
    <w:rsid w:val="00060DE1"/>
    <w:rsid w:val="00063E8D"/>
    <w:rsid w:val="00065C9D"/>
    <w:rsid w:val="00071E67"/>
    <w:rsid w:val="000771B1"/>
    <w:rsid w:val="00095F5C"/>
    <w:rsid w:val="000A038B"/>
    <w:rsid w:val="000B32E6"/>
    <w:rsid w:val="000B3C33"/>
    <w:rsid w:val="000B50C3"/>
    <w:rsid w:val="000B5EF4"/>
    <w:rsid w:val="000B7889"/>
    <w:rsid w:val="000C3DF2"/>
    <w:rsid w:val="000C5FBB"/>
    <w:rsid w:val="000D3D31"/>
    <w:rsid w:val="000D6F1B"/>
    <w:rsid w:val="000E0E22"/>
    <w:rsid w:val="000E5AA2"/>
    <w:rsid w:val="000E6207"/>
    <w:rsid w:val="0010443C"/>
    <w:rsid w:val="00107B1D"/>
    <w:rsid w:val="001169DA"/>
    <w:rsid w:val="00122C3E"/>
    <w:rsid w:val="0013095A"/>
    <w:rsid w:val="001354F5"/>
    <w:rsid w:val="001403D4"/>
    <w:rsid w:val="00144FBB"/>
    <w:rsid w:val="001459E3"/>
    <w:rsid w:val="001459FD"/>
    <w:rsid w:val="001475C1"/>
    <w:rsid w:val="00147F7E"/>
    <w:rsid w:val="00152545"/>
    <w:rsid w:val="001544DB"/>
    <w:rsid w:val="00155983"/>
    <w:rsid w:val="00174FA0"/>
    <w:rsid w:val="00185F4F"/>
    <w:rsid w:val="00190BB6"/>
    <w:rsid w:val="00194D15"/>
    <w:rsid w:val="001C08AB"/>
    <w:rsid w:val="001C57B0"/>
    <w:rsid w:val="001C7F5B"/>
    <w:rsid w:val="001D5412"/>
    <w:rsid w:val="001E3DE0"/>
    <w:rsid w:val="001E4BB0"/>
    <w:rsid w:val="001E5A00"/>
    <w:rsid w:val="001E5D26"/>
    <w:rsid w:val="001F32A2"/>
    <w:rsid w:val="002148E5"/>
    <w:rsid w:val="00217762"/>
    <w:rsid w:val="00223FB3"/>
    <w:rsid w:val="00243BCB"/>
    <w:rsid w:val="00244DBA"/>
    <w:rsid w:val="002471CF"/>
    <w:rsid w:val="00251882"/>
    <w:rsid w:val="00255474"/>
    <w:rsid w:val="00260FFB"/>
    <w:rsid w:val="00264413"/>
    <w:rsid w:val="0027063B"/>
    <w:rsid w:val="00272B6B"/>
    <w:rsid w:val="002731C7"/>
    <w:rsid w:val="00276204"/>
    <w:rsid w:val="0028100F"/>
    <w:rsid w:val="00284537"/>
    <w:rsid w:val="002A4476"/>
    <w:rsid w:val="002A7800"/>
    <w:rsid w:val="002B462A"/>
    <w:rsid w:val="002B4820"/>
    <w:rsid w:val="002B7C97"/>
    <w:rsid w:val="002C0D15"/>
    <w:rsid w:val="002E28B9"/>
    <w:rsid w:val="002E72D8"/>
    <w:rsid w:val="00301FF5"/>
    <w:rsid w:val="00311095"/>
    <w:rsid w:val="00330418"/>
    <w:rsid w:val="00342763"/>
    <w:rsid w:val="003515EA"/>
    <w:rsid w:val="00354D9A"/>
    <w:rsid w:val="00357D6C"/>
    <w:rsid w:val="00361542"/>
    <w:rsid w:val="003624A1"/>
    <w:rsid w:val="00363070"/>
    <w:rsid w:val="0036673C"/>
    <w:rsid w:val="00372390"/>
    <w:rsid w:val="00381F7C"/>
    <w:rsid w:val="00387DDE"/>
    <w:rsid w:val="00387FCF"/>
    <w:rsid w:val="00391E32"/>
    <w:rsid w:val="0039539D"/>
    <w:rsid w:val="003A0621"/>
    <w:rsid w:val="003A3024"/>
    <w:rsid w:val="003A4C43"/>
    <w:rsid w:val="003A7308"/>
    <w:rsid w:val="003B5AA9"/>
    <w:rsid w:val="003B5E01"/>
    <w:rsid w:val="003B7FB8"/>
    <w:rsid w:val="003C166A"/>
    <w:rsid w:val="003C32CA"/>
    <w:rsid w:val="003D0E3F"/>
    <w:rsid w:val="003D6E8C"/>
    <w:rsid w:val="003E3DD7"/>
    <w:rsid w:val="003F0AA0"/>
    <w:rsid w:val="003F4C0D"/>
    <w:rsid w:val="00400695"/>
    <w:rsid w:val="00401F50"/>
    <w:rsid w:val="00411931"/>
    <w:rsid w:val="00427845"/>
    <w:rsid w:val="0043126E"/>
    <w:rsid w:val="00431A4F"/>
    <w:rsid w:val="00436B99"/>
    <w:rsid w:val="00441C7A"/>
    <w:rsid w:val="00446615"/>
    <w:rsid w:val="00446ED2"/>
    <w:rsid w:val="0045612C"/>
    <w:rsid w:val="004626B1"/>
    <w:rsid w:val="00462F67"/>
    <w:rsid w:val="00463601"/>
    <w:rsid w:val="00470BA5"/>
    <w:rsid w:val="00476E65"/>
    <w:rsid w:val="00481C66"/>
    <w:rsid w:val="00484200"/>
    <w:rsid w:val="0048537A"/>
    <w:rsid w:val="004955FB"/>
    <w:rsid w:val="004B29D7"/>
    <w:rsid w:val="004B58EB"/>
    <w:rsid w:val="004C4C30"/>
    <w:rsid w:val="004C520D"/>
    <w:rsid w:val="004C705A"/>
    <w:rsid w:val="004C75DB"/>
    <w:rsid w:val="004E0F82"/>
    <w:rsid w:val="004E2580"/>
    <w:rsid w:val="004E6E9A"/>
    <w:rsid w:val="004F3E8E"/>
    <w:rsid w:val="004F6174"/>
    <w:rsid w:val="00502F1B"/>
    <w:rsid w:val="00525183"/>
    <w:rsid w:val="00526AF0"/>
    <w:rsid w:val="005304DF"/>
    <w:rsid w:val="00532021"/>
    <w:rsid w:val="00547402"/>
    <w:rsid w:val="005522CA"/>
    <w:rsid w:val="00553824"/>
    <w:rsid w:val="0057308E"/>
    <w:rsid w:val="00582537"/>
    <w:rsid w:val="00585DF4"/>
    <w:rsid w:val="00586D2F"/>
    <w:rsid w:val="005A3FBE"/>
    <w:rsid w:val="005A68EE"/>
    <w:rsid w:val="005B5017"/>
    <w:rsid w:val="005C251F"/>
    <w:rsid w:val="005C6AAC"/>
    <w:rsid w:val="005D7EF7"/>
    <w:rsid w:val="00600A6D"/>
    <w:rsid w:val="00604834"/>
    <w:rsid w:val="00605D68"/>
    <w:rsid w:val="00611601"/>
    <w:rsid w:val="00613597"/>
    <w:rsid w:val="00614D38"/>
    <w:rsid w:val="00620597"/>
    <w:rsid w:val="0062761A"/>
    <w:rsid w:val="00641005"/>
    <w:rsid w:val="00667102"/>
    <w:rsid w:val="00675122"/>
    <w:rsid w:val="0067561F"/>
    <w:rsid w:val="006857D7"/>
    <w:rsid w:val="00691A26"/>
    <w:rsid w:val="00692F23"/>
    <w:rsid w:val="006B28B1"/>
    <w:rsid w:val="006B2FD0"/>
    <w:rsid w:val="006C4F8A"/>
    <w:rsid w:val="006D22F2"/>
    <w:rsid w:val="006F6677"/>
    <w:rsid w:val="006F6A93"/>
    <w:rsid w:val="006F6EC3"/>
    <w:rsid w:val="00712208"/>
    <w:rsid w:val="007142A8"/>
    <w:rsid w:val="007213E4"/>
    <w:rsid w:val="007340F0"/>
    <w:rsid w:val="0073592F"/>
    <w:rsid w:val="0073708C"/>
    <w:rsid w:val="0073715D"/>
    <w:rsid w:val="007576D9"/>
    <w:rsid w:val="00774929"/>
    <w:rsid w:val="0077685E"/>
    <w:rsid w:val="00791474"/>
    <w:rsid w:val="007A6088"/>
    <w:rsid w:val="007B2FD8"/>
    <w:rsid w:val="007E12B7"/>
    <w:rsid w:val="007F633A"/>
    <w:rsid w:val="0081387B"/>
    <w:rsid w:val="00817921"/>
    <w:rsid w:val="008550E7"/>
    <w:rsid w:val="008638CB"/>
    <w:rsid w:val="00867D28"/>
    <w:rsid w:val="00877B67"/>
    <w:rsid w:val="00882A9F"/>
    <w:rsid w:val="00886886"/>
    <w:rsid w:val="00891E26"/>
    <w:rsid w:val="00895BDA"/>
    <w:rsid w:val="00897F78"/>
    <w:rsid w:val="008B522D"/>
    <w:rsid w:val="008B6513"/>
    <w:rsid w:val="008B7182"/>
    <w:rsid w:val="008C3933"/>
    <w:rsid w:val="008D31B5"/>
    <w:rsid w:val="008E2CEB"/>
    <w:rsid w:val="008F1AF1"/>
    <w:rsid w:val="008F4DE0"/>
    <w:rsid w:val="00906B51"/>
    <w:rsid w:val="00914EFB"/>
    <w:rsid w:val="0093726C"/>
    <w:rsid w:val="00944E80"/>
    <w:rsid w:val="00955A08"/>
    <w:rsid w:val="00956FCE"/>
    <w:rsid w:val="00963174"/>
    <w:rsid w:val="00983DEA"/>
    <w:rsid w:val="00994D9D"/>
    <w:rsid w:val="00995B95"/>
    <w:rsid w:val="009C631F"/>
    <w:rsid w:val="009E1734"/>
    <w:rsid w:val="009E57F1"/>
    <w:rsid w:val="009F38CD"/>
    <w:rsid w:val="00A026F9"/>
    <w:rsid w:val="00A03EDC"/>
    <w:rsid w:val="00A04066"/>
    <w:rsid w:val="00A26EC9"/>
    <w:rsid w:val="00A41006"/>
    <w:rsid w:val="00A62F4D"/>
    <w:rsid w:val="00A713CD"/>
    <w:rsid w:val="00A9118A"/>
    <w:rsid w:val="00A97A77"/>
    <w:rsid w:val="00AB18DD"/>
    <w:rsid w:val="00AC099C"/>
    <w:rsid w:val="00AE62CD"/>
    <w:rsid w:val="00B07299"/>
    <w:rsid w:val="00B111C8"/>
    <w:rsid w:val="00B15D95"/>
    <w:rsid w:val="00B22BC1"/>
    <w:rsid w:val="00B241E2"/>
    <w:rsid w:val="00B24D3F"/>
    <w:rsid w:val="00B30CF8"/>
    <w:rsid w:val="00B311EA"/>
    <w:rsid w:val="00B536CE"/>
    <w:rsid w:val="00B60CBB"/>
    <w:rsid w:val="00B7108F"/>
    <w:rsid w:val="00B73D47"/>
    <w:rsid w:val="00B7462F"/>
    <w:rsid w:val="00B805FB"/>
    <w:rsid w:val="00B83843"/>
    <w:rsid w:val="00B94FA4"/>
    <w:rsid w:val="00BA3B5E"/>
    <w:rsid w:val="00BB55A7"/>
    <w:rsid w:val="00BC09F8"/>
    <w:rsid w:val="00BC117E"/>
    <w:rsid w:val="00BD1FE5"/>
    <w:rsid w:val="00BD222A"/>
    <w:rsid w:val="00BF599E"/>
    <w:rsid w:val="00C2295A"/>
    <w:rsid w:val="00C2474D"/>
    <w:rsid w:val="00C30115"/>
    <w:rsid w:val="00C354A2"/>
    <w:rsid w:val="00C358A0"/>
    <w:rsid w:val="00C413BD"/>
    <w:rsid w:val="00C446CC"/>
    <w:rsid w:val="00C478D9"/>
    <w:rsid w:val="00C6349A"/>
    <w:rsid w:val="00C654B5"/>
    <w:rsid w:val="00C73BC6"/>
    <w:rsid w:val="00C73FA4"/>
    <w:rsid w:val="00C75265"/>
    <w:rsid w:val="00C83D5B"/>
    <w:rsid w:val="00C83DBD"/>
    <w:rsid w:val="00CA114D"/>
    <w:rsid w:val="00CB33E0"/>
    <w:rsid w:val="00CC2DE2"/>
    <w:rsid w:val="00CC412D"/>
    <w:rsid w:val="00CC57E1"/>
    <w:rsid w:val="00CD65CA"/>
    <w:rsid w:val="00CE0C1A"/>
    <w:rsid w:val="00CF661F"/>
    <w:rsid w:val="00D15932"/>
    <w:rsid w:val="00D20B5D"/>
    <w:rsid w:val="00D25D5F"/>
    <w:rsid w:val="00D26572"/>
    <w:rsid w:val="00D3410D"/>
    <w:rsid w:val="00D36C20"/>
    <w:rsid w:val="00D47AE4"/>
    <w:rsid w:val="00D64D04"/>
    <w:rsid w:val="00D862E2"/>
    <w:rsid w:val="00D8784D"/>
    <w:rsid w:val="00D9231C"/>
    <w:rsid w:val="00DA714E"/>
    <w:rsid w:val="00DB7912"/>
    <w:rsid w:val="00DC0D88"/>
    <w:rsid w:val="00DC17E4"/>
    <w:rsid w:val="00DC5EF5"/>
    <w:rsid w:val="00DD789B"/>
    <w:rsid w:val="00DF0264"/>
    <w:rsid w:val="00DF25A9"/>
    <w:rsid w:val="00E0229F"/>
    <w:rsid w:val="00E03588"/>
    <w:rsid w:val="00E36097"/>
    <w:rsid w:val="00E36578"/>
    <w:rsid w:val="00E45869"/>
    <w:rsid w:val="00E47CEB"/>
    <w:rsid w:val="00E53BD6"/>
    <w:rsid w:val="00E707B2"/>
    <w:rsid w:val="00E721EA"/>
    <w:rsid w:val="00E75B89"/>
    <w:rsid w:val="00E760F7"/>
    <w:rsid w:val="00E92705"/>
    <w:rsid w:val="00E95479"/>
    <w:rsid w:val="00EA0856"/>
    <w:rsid w:val="00EA6B62"/>
    <w:rsid w:val="00EB2FC9"/>
    <w:rsid w:val="00EC3184"/>
    <w:rsid w:val="00EC3E54"/>
    <w:rsid w:val="00ED156E"/>
    <w:rsid w:val="00ED5E6D"/>
    <w:rsid w:val="00EE07D5"/>
    <w:rsid w:val="00EE0CBC"/>
    <w:rsid w:val="00EE337D"/>
    <w:rsid w:val="00EE799B"/>
    <w:rsid w:val="00F00F1E"/>
    <w:rsid w:val="00F03151"/>
    <w:rsid w:val="00F07662"/>
    <w:rsid w:val="00F331F1"/>
    <w:rsid w:val="00F346A0"/>
    <w:rsid w:val="00F6424F"/>
    <w:rsid w:val="00F64C5A"/>
    <w:rsid w:val="00F65898"/>
    <w:rsid w:val="00F66DD5"/>
    <w:rsid w:val="00F865CC"/>
    <w:rsid w:val="00F94295"/>
    <w:rsid w:val="00F94470"/>
    <w:rsid w:val="00FB659E"/>
    <w:rsid w:val="00FC57A5"/>
    <w:rsid w:val="00FF5052"/>
    <w:rsid w:val="00FF72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0093B2E"/>
  <w15:docId w15:val="{DCCDC3F7-1086-4932-A0B1-898BF5456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9231C"/>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F599E"/>
    <w:pPr>
      <w:tabs>
        <w:tab w:val="center" w:pos="4536"/>
        <w:tab w:val="right" w:pos="9072"/>
      </w:tabs>
    </w:pPr>
  </w:style>
  <w:style w:type="paragraph" w:styleId="Fuzeile">
    <w:name w:val="footer"/>
    <w:basedOn w:val="Standard"/>
    <w:rsid w:val="00BF599E"/>
    <w:pPr>
      <w:tabs>
        <w:tab w:val="center" w:pos="4536"/>
        <w:tab w:val="right" w:pos="9072"/>
      </w:tabs>
    </w:pPr>
  </w:style>
  <w:style w:type="table" w:styleId="Tabellenraster">
    <w:name w:val="Table Grid"/>
    <w:basedOn w:val="NormaleTabelle"/>
    <w:uiPriority w:val="59"/>
    <w:rsid w:val="00144F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44FBB"/>
    <w:rPr>
      <w:color w:val="0000FF"/>
      <w:u w:val="single"/>
    </w:rPr>
  </w:style>
  <w:style w:type="paragraph" w:styleId="Sprechblasentext">
    <w:name w:val="Balloon Text"/>
    <w:basedOn w:val="Standard"/>
    <w:semiHidden/>
    <w:rsid w:val="00144FBB"/>
    <w:rPr>
      <w:rFonts w:ascii="Tahoma" w:hAnsi="Tahoma" w:cs="Tahoma"/>
      <w:sz w:val="16"/>
      <w:szCs w:val="16"/>
    </w:rPr>
  </w:style>
  <w:style w:type="character" w:styleId="Seitenzahl">
    <w:name w:val="page number"/>
    <w:basedOn w:val="Absatz-Standardschriftart"/>
    <w:rsid w:val="00620597"/>
  </w:style>
  <w:style w:type="paragraph" w:customStyle="1" w:styleId="PreformattedText">
    <w:name w:val="Preformatted Text"/>
    <w:basedOn w:val="Standard"/>
    <w:rsid w:val="003B5AA9"/>
    <w:pPr>
      <w:widowControl w:val="0"/>
      <w:suppressAutoHyphens/>
      <w:autoSpaceDN w:val="0"/>
    </w:pPr>
    <w:rPr>
      <w:rFonts w:ascii="Courier New" w:eastAsia="NSimSun" w:hAnsi="Courier New" w:cs="Courier New"/>
      <w:kern w:val="3"/>
      <w:sz w:val="20"/>
      <w:szCs w:val="20"/>
      <w:lang w:eastAsia="zh-CN" w:bidi="hi-IN"/>
    </w:rPr>
  </w:style>
  <w:style w:type="paragraph" w:styleId="Listenabsatz">
    <w:name w:val="List Paragraph"/>
    <w:basedOn w:val="Standard"/>
    <w:uiPriority w:val="34"/>
    <w:qFormat/>
    <w:rsid w:val="00C83D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040238">
      <w:bodyDiv w:val="1"/>
      <w:marLeft w:val="0"/>
      <w:marRight w:val="0"/>
      <w:marTop w:val="0"/>
      <w:marBottom w:val="0"/>
      <w:divBdr>
        <w:top w:val="none" w:sz="0" w:space="0" w:color="auto"/>
        <w:left w:val="none" w:sz="0" w:space="0" w:color="auto"/>
        <w:bottom w:val="none" w:sz="0" w:space="0" w:color="auto"/>
        <w:right w:val="none" w:sz="0" w:space="0" w:color="auto"/>
      </w:divBdr>
    </w:div>
    <w:div w:id="571812075">
      <w:bodyDiv w:val="1"/>
      <w:marLeft w:val="0"/>
      <w:marRight w:val="0"/>
      <w:marTop w:val="0"/>
      <w:marBottom w:val="0"/>
      <w:divBdr>
        <w:top w:val="none" w:sz="0" w:space="0" w:color="auto"/>
        <w:left w:val="none" w:sz="0" w:space="0" w:color="auto"/>
        <w:bottom w:val="none" w:sz="0" w:space="0" w:color="auto"/>
        <w:right w:val="none" w:sz="0" w:space="0" w:color="auto"/>
      </w:divBdr>
    </w:div>
    <w:div w:id="2058041074">
      <w:bodyDiv w:val="1"/>
      <w:marLeft w:val="0"/>
      <w:marRight w:val="0"/>
      <w:marTop w:val="0"/>
      <w:marBottom w:val="0"/>
      <w:divBdr>
        <w:top w:val="none" w:sz="0" w:space="0" w:color="auto"/>
        <w:left w:val="none" w:sz="0" w:space="0" w:color="auto"/>
        <w:bottom w:val="none" w:sz="0" w:space="0" w:color="auto"/>
        <w:right w:val="none" w:sz="0" w:space="0" w:color="auto"/>
      </w:divBdr>
    </w:div>
    <w:div w:id="2116557567">
      <w:bodyDiv w:val="1"/>
      <w:marLeft w:val="0"/>
      <w:marRight w:val="0"/>
      <w:marTop w:val="0"/>
      <w:marBottom w:val="0"/>
      <w:divBdr>
        <w:top w:val="none" w:sz="0" w:space="0" w:color="auto"/>
        <w:left w:val="none" w:sz="0" w:space="0" w:color="auto"/>
        <w:bottom w:val="none" w:sz="0" w:space="0" w:color="auto"/>
        <w:right w:val="none" w:sz="0" w:space="0" w:color="auto"/>
      </w:divBdr>
    </w:div>
    <w:div w:id="213327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Briefkopf%20Herderschul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Briefkopf Herderschule.dotx</Template>
  <TotalTime>0</TotalTime>
  <Pages>2</Pages>
  <Words>342</Words>
  <Characters>3005</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Essen, 10</vt:lpstr>
    </vt:vector>
  </TitlesOfParts>
  <Company>Essener Systemhaus</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Essen, 10</dc:title>
  <dc:creator>Frenk, Nicola</dc:creator>
  <cp:lastModifiedBy>Stumm, Nicole</cp:lastModifiedBy>
  <cp:revision>4</cp:revision>
  <cp:lastPrinted>2020-03-13T09:52:00Z</cp:lastPrinted>
  <dcterms:created xsi:type="dcterms:W3CDTF">2023-08-10T06:28:00Z</dcterms:created>
  <dcterms:modified xsi:type="dcterms:W3CDTF">2025-09-25T08:58:00Z</dcterms:modified>
</cp:coreProperties>
</file>